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4861"/>
        <w:tblW w:w="8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190"/>
      </w:tblGrid>
      <w:tr w:rsidR="00897FB4" w:rsidRPr="00897FB4" w14:paraId="6950F0CC" w14:textId="77777777" w:rsidTr="009A251C">
        <w:trPr>
          <w:trHeight w:val="9563"/>
          <w:tblHeader/>
        </w:trPr>
        <w:tc>
          <w:tcPr>
            <w:tcW w:w="8190" w:type="dxa"/>
          </w:tcPr>
          <w:p w14:paraId="5590101B" w14:textId="61EB7544" w:rsidR="00897FB4" w:rsidRPr="00897FB4" w:rsidRDefault="002C770F" w:rsidP="002C770F">
            <w:pPr>
              <w:pStyle w:val="Subtitle"/>
            </w:pPr>
            <w:r>
              <w:rPr>
                <w:caps w:val="0"/>
              </w:rPr>
              <w:t>Join me for a</w:t>
            </w:r>
          </w:p>
          <w:p w14:paraId="12C6CED4" w14:textId="578B756E" w:rsidR="00897FB4" w:rsidRPr="002C770F" w:rsidRDefault="002C770F" w:rsidP="002C770F">
            <w:pPr>
              <w:pStyle w:val="Title"/>
              <w:rPr>
                <w:sz w:val="144"/>
                <w:szCs w:val="32"/>
              </w:rPr>
            </w:pPr>
            <w:r w:rsidRPr="002C770F">
              <w:rPr>
                <w:caps w:val="0"/>
                <w:sz w:val="144"/>
                <w:szCs w:val="32"/>
              </w:rPr>
              <w:t>Chari-TEA</w:t>
            </w:r>
          </w:p>
          <w:p w14:paraId="6FF94785" w14:textId="368DD2ED" w:rsidR="00897FB4" w:rsidRPr="002C770F" w:rsidRDefault="002C770F" w:rsidP="002C770F">
            <w:pPr>
              <w:pStyle w:val="Subtitle"/>
              <w:rPr>
                <w:i/>
                <w:iCs/>
                <w:sz w:val="30"/>
                <w:szCs w:val="30"/>
              </w:rPr>
            </w:pPr>
            <w:r w:rsidRPr="002C770F">
              <w:rPr>
                <w:i/>
                <w:iCs/>
                <w:caps w:val="0"/>
                <w:sz w:val="30"/>
                <w:szCs w:val="30"/>
              </w:rPr>
              <w:t>A FUN-</w:t>
            </w:r>
            <w:proofErr w:type="spellStart"/>
            <w:r w:rsidRPr="002C770F">
              <w:rPr>
                <w:i/>
                <w:iCs/>
                <w:caps w:val="0"/>
                <w:sz w:val="30"/>
                <w:szCs w:val="30"/>
              </w:rPr>
              <w:t>draiser</w:t>
            </w:r>
            <w:proofErr w:type="spellEnd"/>
            <w:r w:rsidRPr="002C770F">
              <w:rPr>
                <w:i/>
                <w:iCs/>
                <w:caps w:val="0"/>
                <w:sz w:val="30"/>
                <w:szCs w:val="30"/>
              </w:rPr>
              <w:t xml:space="preserve"> for the South Carolina Lutheran Retreat Centers</w:t>
            </w:r>
          </w:p>
          <w:p w14:paraId="45F3BC0C" w14:textId="1F488A0C" w:rsidR="00897FB4" w:rsidRPr="00897FB4" w:rsidRDefault="002C770F" w:rsidP="00B44FFC">
            <w:pPr>
              <w:pStyle w:val="Date"/>
            </w:pPr>
            <w:r>
              <w:t>Date</w:t>
            </w:r>
            <w:r w:rsidR="00B44FFC">
              <w:t xml:space="preserve"> &amp; </w:t>
            </w:r>
            <w:sdt>
              <w:sdtPr>
                <w:alias w:val="Enter time:"/>
                <w:tag w:val="Enter time:"/>
                <w:id w:val="871424336"/>
                <w:placeholder>
                  <w:docPart w:val="2B66526886334981A56DE540E914D6A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</w:p>
          <w:p w14:paraId="3E0A4224" w14:textId="03FD7A28" w:rsidR="00897FB4" w:rsidRPr="00897FB4" w:rsidRDefault="002C770F" w:rsidP="002C770F">
            <w:pPr>
              <w:pStyle w:val="Location"/>
            </w:pPr>
            <w:r>
              <w:t xml:space="preserve">Hosted by </w:t>
            </w:r>
            <w:r w:rsidRPr="002C770F">
              <w:rPr>
                <w:b/>
                <w:bCs/>
              </w:rPr>
              <w:t xml:space="preserve">[insert church </w:t>
            </w:r>
            <w:r w:rsidR="00F42A2A">
              <w:rPr>
                <w:b/>
                <w:bCs/>
              </w:rPr>
              <w:t xml:space="preserve">group </w:t>
            </w:r>
            <w:r w:rsidRPr="002C770F">
              <w:rPr>
                <w:b/>
                <w:bCs/>
              </w:rPr>
              <w:t>name]</w:t>
            </w:r>
          </w:p>
          <w:p w14:paraId="63229B7E" w14:textId="0604F965" w:rsidR="002C770F" w:rsidRDefault="002C770F" w:rsidP="002C770F">
            <w:pPr>
              <w:spacing w:before="100" w:beforeAutospacing="1"/>
              <w:jc w:val="center"/>
            </w:pPr>
            <w:r>
              <w:t xml:space="preserve">Led by Rev. Mary M. </w:t>
            </w:r>
            <w:proofErr w:type="gramStart"/>
            <w:r>
              <w:t>Finklea  |</w:t>
            </w:r>
            <w:proofErr w:type="gramEnd"/>
            <w:r>
              <w:t xml:space="preserve">  “Fill My Cup: Behold”</w:t>
            </w:r>
          </w:p>
          <w:p w14:paraId="41B41926" w14:textId="77777777" w:rsidR="002C770F" w:rsidRDefault="002C770F" w:rsidP="002C770F"/>
          <w:p w14:paraId="64FFEE84" w14:textId="77777777" w:rsidR="009A251C" w:rsidRDefault="002C770F" w:rsidP="00B44FFC">
            <w:pPr>
              <w:jc w:val="center"/>
            </w:pPr>
            <w:r>
              <w:t xml:space="preserve">You are invited to join your sisters in Christ for mid-afternoon tea, </w:t>
            </w:r>
          </w:p>
          <w:p w14:paraId="2279370E" w14:textId="77777777" w:rsidR="009A251C" w:rsidRDefault="002C770F" w:rsidP="00B44FFC">
            <w:pPr>
              <w:jc w:val="center"/>
            </w:pPr>
            <w:r>
              <w:t xml:space="preserve">scrumptious goodies, exciting conversation, and an inspiring message.  </w:t>
            </w:r>
          </w:p>
          <w:p w14:paraId="14995976" w14:textId="496E2B20" w:rsidR="002C770F" w:rsidRDefault="002C770F" w:rsidP="00B44FFC">
            <w:pPr>
              <w:jc w:val="center"/>
            </w:pPr>
            <w:bookmarkStart w:id="0" w:name="_GoBack"/>
            <w:bookmarkEnd w:id="0"/>
            <w:r>
              <w:t>Our theme will be “Behold!”</w:t>
            </w:r>
          </w:p>
          <w:p w14:paraId="70CEE7C5" w14:textId="77777777" w:rsidR="002C770F" w:rsidRDefault="002C770F" w:rsidP="00B44FFC">
            <w:pPr>
              <w:jc w:val="center"/>
            </w:pPr>
          </w:p>
          <w:p w14:paraId="44523F8B" w14:textId="07A2F124" w:rsidR="002C770F" w:rsidRDefault="002C770F" w:rsidP="009A251C">
            <w:pPr>
              <w:tabs>
                <w:tab w:val="left" w:pos="7624"/>
              </w:tabs>
              <w:ind w:left="0" w:firstLine="101"/>
              <w:jc w:val="center"/>
            </w:pPr>
            <w:r>
              <w:t>What does this old-fashioned biblical word say to us in our fast-paced</w:t>
            </w:r>
            <w:r w:rsidR="009A251C">
              <w:t xml:space="preserve"> </w:t>
            </w:r>
            <w:r>
              <w:t>culture?  We will slow down, stop, see, notice, and appreciate what surrounds us.</w:t>
            </w:r>
          </w:p>
          <w:p w14:paraId="225C8A5E" w14:textId="77777777" w:rsidR="002C770F" w:rsidRDefault="002C770F" w:rsidP="00B44FFC">
            <w:pPr>
              <w:jc w:val="center"/>
            </w:pPr>
          </w:p>
          <w:p w14:paraId="4A9E1F7A" w14:textId="77777777" w:rsidR="009A251C" w:rsidRDefault="002C770F" w:rsidP="00B44FFC">
            <w:pPr>
              <w:jc w:val="center"/>
            </w:pPr>
            <w:r>
              <w:t xml:space="preserve">A donation of $25 or more is suggested. Participants will take home a beautiful cup and saucer.  Invite a friend! </w:t>
            </w:r>
          </w:p>
          <w:p w14:paraId="02B3AE65" w14:textId="4B244CAB" w:rsidR="00F42A2A" w:rsidRDefault="002C770F" w:rsidP="00B44FFC">
            <w:pPr>
              <w:jc w:val="center"/>
            </w:pPr>
            <w:r>
              <w:t xml:space="preserve">This event is for women and girls of all ages!  </w:t>
            </w:r>
          </w:p>
          <w:p w14:paraId="2C8695EE" w14:textId="77777777" w:rsidR="00F42A2A" w:rsidRPr="00F42A2A" w:rsidRDefault="00F42A2A" w:rsidP="00B44FFC">
            <w:pPr>
              <w:jc w:val="center"/>
              <w:rPr>
                <w:sz w:val="14"/>
                <w:szCs w:val="14"/>
              </w:rPr>
            </w:pPr>
          </w:p>
          <w:p w14:paraId="1A8F068B" w14:textId="77777777" w:rsidR="0069738E" w:rsidRDefault="0069738E" w:rsidP="00F42A2A">
            <w:pPr>
              <w:jc w:val="center"/>
            </w:pPr>
            <w:r>
              <w:t>To register, p</w:t>
            </w:r>
            <w:r w:rsidR="00F42A2A">
              <w:t xml:space="preserve">lease contact </w:t>
            </w:r>
            <w:r w:rsidR="00F42A2A">
              <w:rPr>
                <w:b/>
                <w:bCs/>
              </w:rPr>
              <w:t>[insert name]</w:t>
            </w:r>
            <w:r>
              <w:rPr>
                <w:b/>
                <w:bCs/>
              </w:rPr>
              <w:t xml:space="preserve"> </w:t>
            </w:r>
            <w:r>
              <w:t xml:space="preserve">at </w:t>
            </w:r>
            <w:r>
              <w:rPr>
                <w:b/>
                <w:bCs/>
              </w:rPr>
              <w:t>[insert phone/email]</w:t>
            </w:r>
            <w:r w:rsidR="002C770F">
              <w:t xml:space="preserve"> </w:t>
            </w:r>
          </w:p>
          <w:p w14:paraId="2A7F1B8E" w14:textId="6731B0EB" w:rsidR="00DC394C" w:rsidRPr="00897FB4" w:rsidRDefault="002C770F" w:rsidP="0069738E">
            <w:pPr>
              <w:jc w:val="center"/>
            </w:pPr>
            <w:r>
              <w:t xml:space="preserve">by </w:t>
            </w:r>
            <w:r w:rsidRPr="002C770F">
              <w:rPr>
                <w:b/>
                <w:bCs/>
              </w:rPr>
              <w:t>[insert date]</w:t>
            </w:r>
            <w:r>
              <w:t xml:space="preserve"> so that we can plan accordingly</w:t>
            </w:r>
            <w:r w:rsidR="0069738E">
              <w:t>.</w:t>
            </w:r>
          </w:p>
        </w:tc>
      </w:tr>
    </w:tbl>
    <w:p w14:paraId="63B27D84" w14:textId="0EF8C12D" w:rsidR="00B44FFC" w:rsidRDefault="00B44FFC" w:rsidP="00DC394C">
      <w:pPr>
        <w:tabs>
          <w:tab w:val="left" w:pos="2355"/>
        </w:tabs>
        <w:ind w:left="0"/>
      </w:pPr>
    </w:p>
    <w:p w14:paraId="781791AB" w14:textId="3B3C4169" w:rsidR="00DC394C" w:rsidRDefault="00DC394C" w:rsidP="00DC394C">
      <w:pPr>
        <w:tabs>
          <w:tab w:val="left" w:pos="2355"/>
        </w:tabs>
        <w:ind w:left="0"/>
      </w:pPr>
    </w:p>
    <w:p w14:paraId="11A62F64" w14:textId="77777777" w:rsidR="00DC394C" w:rsidRPr="00B44FFC" w:rsidRDefault="00DC394C" w:rsidP="00DC394C">
      <w:pPr>
        <w:tabs>
          <w:tab w:val="left" w:pos="2355"/>
        </w:tabs>
        <w:ind w:left="0"/>
      </w:pPr>
    </w:p>
    <w:sectPr w:rsidR="00DC394C" w:rsidRPr="00B44FFC" w:rsidSect="00DC394C">
      <w:footerReference w:type="default" r:id="rId10"/>
      <w:headerReference w:type="first" r:id="rId11"/>
      <w:pgSz w:w="12240" w:h="15840"/>
      <w:pgMar w:top="990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1F2B3" w14:textId="77777777" w:rsidR="00B509E2" w:rsidRDefault="00B509E2" w:rsidP="0068245E">
      <w:pPr>
        <w:spacing w:after="0" w:line="240" w:lineRule="auto"/>
      </w:pPr>
      <w:r>
        <w:separator/>
      </w:r>
    </w:p>
  </w:endnote>
  <w:endnote w:type="continuationSeparator" w:id="0">
    <w:p w14:paraId="08E6391C" w14:textId="77777777" w:rsidR="00B509E2" w:rsidRDefault="00B509E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602396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B5978" w14:textId="77777777" w:rsidR="00B509E2" w:rsidRDefault="00B509E2" w:rsidP="0068245E">
      <w:pPr>
        <w:spacing w:after="0" w:line="240" w:lineRule="auto"/>
      </w:pPr>
      <w:r>
        <w:separator/>
      </w:r>
    </w:p>
  </w:footnote>
  <w:footnote w:type="continuationSeparator" w:id="0">
    <w:p w14:paraId="31A4D93B" w14:textId="77777777" w:rsidR="00B509E2" w:rsidRDefault="00B509E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60BF2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969AA77" wp14:editId="65BD816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ACB3345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21A3518" wp14:editId="3273AA0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92063D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0F"/>
    <w:rsid w:val="000E33EA"/>
    <w:rsid w:val="001570B2"/>
    <w:rsid w:val="001624C3"/>
    <w:rsid w:val="00220400"/>
    <w:rsid w:val="0025250E"/>
    <w:rsid w:val="002733AA"/>
    <w:rsid w:val="002A068F"/>
    <w:rsid w:val="002C770F"/>
    <w:rsid w:val="004611DB"/>
    <w:rsid w:val="004F0FC6"/>
    <w:rsid w:val="005D2D39"/>
    <w:rsid w:val="0068245E"/>
    <w:rsid w:val="0069500E"/>
    <w:rsid w:val="0069738E"/>
    <w:rsid w:val="00713F12"/>
    <w:rsid w:val="007A4EDB"/>
    <w:rsid w:val="00834305"/>
    <w:rsid w:val="00897FB4"/>
    <w:rsid w:val="009124DD"/>
    <w:rsid w:val="0094423C"/>
    <w:rsid w:val="009A251C"/>
    <w:rsid w:val="00A95506"/>
    <w:rsid w:val="00A97492"/>
    <w:rsid w:val="00AB123B"/>
    <w:rsid w:val="00AC5DF2"/>
    <w:rsid w:val="00B168F9"/>
    <w:rsid w:val="00B44FFC"/>
    <w:rsid w:val="00B509E2"/>
    <w:rsid w:val="00C67FD5"/>
    <w:rsid w:val="00C93A32"/>
    <w:rsid w:val="00CE754C"/>
    <w:rsid w:val="00CF207A"/>
    <w:rsid w:val="00D46912"/>
    <w:rsid w:val="00D529A9"/>
    <w:rsid w:val="00DC394C"/>
    <w:rsid w:val="00E402F3"/>
    <w:rsid w:val="00E43EFE"/>
    <w:rsid w:val="00F42A2A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FF93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t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B66526886334981A56DE540E914D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BAE9C-94D1-4B69-8395-30D1F0659942}"/>
      </w:docPartPr>
      <w:docPartBody>
        <w:p w:rsidR="007824DF" w:rsidRDefault="000F7D99">
          <w:pPr>
            <w:pStyle w:val="2B66526886334981A56DE540E914D6AA"/>
          </w:pPr>
          <w:r w:rsidRPr="00897FB4">
            <w:t>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0F7D99"/>
    <w:rsid w:val="00296DEA"/>
    <w:rsid w:val="0078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9A549018CD4272A730926B548C4F1A">
    <w:name w:val="BF9A549018CD4272A730926B548C4F1A"/>
  </w:style>
  <w:style w:type="paragraph" w:customStyle="1" w:styleId="A7663248503F4461BE7CA611DDB93323">
    <w:name w:val="A7663248503F4461BE7CA611DDB93323"/>
  </w:style>
  <w:style w:type="paragraph" w:customStyle="1" w:styleId="49BBEE9429BA4BFE969C422176096DDF">
    <w:name w:val="49BBEE9429BA4BFE969C422176096DDF"/>
  </w:style>
  <w:style w:type="paragraph" w:customStyle="1" w:styleId="F2860505EB2D493F86D848D16CC5BF79">
    <w:name w:val="F2860505EB2D493F86D848D16CC5BF79"/>
  </w:style>
  <w:style w:type="paragraph" w:customStyle="1" w:styleId="2B66526886334981A56DE540E914D6AA">
    <w:name w:val="2B66526886334981A56DE540E914D6AA"/>
  </w:style>
  <w:style w:type="paragraph" w:customStyle="1" w:styleId="66FB71D8126246198D71C588A7B9A6D4">
    <w:name w:val="66FB71D8126246198D71C588A7B9A6D4"/>
  </w:style>
  <w:style w:type="paragraph" w:customStyle="1" w:styleId="4FEEC286E7CF4E7389144CAD8CA31BA2">
    <w:name w:val="4FEEC286E7CF4E7389144CAD8CA31BA2"/>
  </w:style>
  <w:style w:type="paragraph" w:customStyle="1" w:styleId="1914A18B77194B81A73E012146C69EDF">
    <w:name w:val="1914A18B77194B81A73E012146C69EDF"/>
  </w:style>
  <w:style w:type="paragraph" w:customStyle="1" w:styleId="9269E320298A49E09EC759A42A928A7F">
    <w:name w:val="9269E320298A49E09EC759A42A928A7F"/>
  </w:style>
  <w:style w:type="paragraph" w:customStyle="1" w:styleId="6CA293BA4B974CCEA449156FF7E2303F">
    <w:name w:val="6CA293BA4B974CCEA449156FF7E2303F"/>
  </w:style>
  <w:style w:type="paragraph" w:customStyle="1" w:styleId="66D6E036ECE6420C8DC1427FD05DAC76">
    <w:name w:val="66D6E036ECE6420C8DC1427FD05DAC76"/>
  </w:style>
  <w:style w:type="paragraph" w:customStyle="1" w:styleId="394FAC54FEB74F82936A36D7AD04BDD6">
    <w:name w:val="394FAC54FEB74F82936A36D7AD04BDD6"/>
    <w:rsid w:val="000836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2023-07-11T20:39:00Z</dcterms:created>
  <dcterms:modified xsi:type="dcterms:W3CDTF">2023-07-27T16:58:00Z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